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X="-27" w:tblpY="197"/>
        <w:tblW w:w="9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>
        <w:trPr>
          <w:trHeight w:val="1270"/>
        </w:trPr>
        <w:tc>
          <w:tcPr>
            <w:tcW w:w="9815" w:type="dxa"/>
            <w:gridSpan w:val="5"/>
          </w:tcPr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  <w:r w:rsidRPr="00923AEC">
              <w:rPr>
                <w:sz w:val="22"/>
                <w:szCs w:val="22"/>
              </w:rPr>
              <w:t xml:space="preserve"> </w:t>
            </w:r>
          </w:p>
          <w:p w:rsidR="007166CA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</w:p>
          <w:p w:rsidR="007166CA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276416" w:rsidRDefault="00276416" w:rsidP="0067053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7166CA" w:rsidRPr="005E2EB5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26"/>
                <w:szCs w:val="26"/>
              </w:rPr>
            </w:pPr>
          </w:p>
        </w:tc>
      </w:tr>
      <w:tr w:rsidR="008576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504DB3" w:rsidRDefault="001466C0" w:rsidP="0067053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  <w:r>
              <w:rPr>
                <w:spacing w:val="120"/>
                <w:sz w:val="40"/>
                <w:szCs w:val="40"/>
              </w:rPr>
              <w:t>РАСПОРЯЖЕНИЕ</w:t>
            </w:r>
            <w:r w:rsidR="006B201C" w:rsidRPr="00504DB3">
              <w:rPr>
                <w:spacing w:val="120"/>
                <w:sz w:val="40"/>
                <w:szCs w:val="40"/>
              </w:rPr>
              <w:t xml:space="preserve"> </w:t>
            </w:r>
          </w:p>
        </w:tc>
      </w:tr>
      <w:tr w:rsidR="008576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700A41" w:rsidP="00AD26BF">
            <w:pPr>
              <w:jc w:val="center"/>
            </w:pPr>
            <w:r>
              <w:t>09.07.2026</w:t>
            </w:r>
          </w:p>
        </w:tc>
        <w:tc>
          <w:tcPr>
            <w:tcW w:w="4604" w:type="dxa"/>
            <w:vAlign w:val="bottom"/>
          </w:tcPr>
          <w:p w:rsidR="0085764D" w:rsidRDefault="0085764D" w:rsidP="0067053D"/>
        </w:tc>
        <w:tc>
          <w:tcPr>
            <w:tcW w:w="2268" w:type="dxa"/>
            <w:gridSpan w:val="2"/>
            <w:vAlign w:val="bottom"/>
          </w:tcPr>
          <w:p w:rsidR="0085764D" w:rsidRDefault="00700A41" w:rsidP="00206166">
            <w:pPr>
              <w:tabs>
                <w:tab w:val="center" w:pos="2160"/>
              </w:tabs>
              <w:ind w:left="-108"/>
              <w:jc w:val="center"/>
            </w:pPr>
            <w:r>
              <w:t>326-11-626038/26</w:t>
            </w:r>
          </w:p>
        </w:tc>
      </w:tr>
      <w:tr w:rsidR="008576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67053D"/>
        </w:tc>
      </w:tr>
      <w:tr w:rsidR="0085764D">
        <w:trPr>
          <w:trHeight w:val="826"/>
        </w:trPr>
        <w:tc>
          <w:tcPr>
            <w:tcW w:w="1951" w:type="dxa"/>
          </w:tcPr>
          <w:p w:rsidR="0085764D" w:rsidRDefault="0085764D" w:rsidP="0067053D"/>
        </w:tc>
        <w:tc>
          <w:tcPr>
            <w:tcW w:w="6095" w:type="dxa"/>
            <w:gridSpan w:val="3"/>
          </w:tcPr>
          <w:p w:rsidR="00964930" w:rsidRDefault="00964930" w:rsidP="007A1E3C">
            <w:pPr>
              <w:jc w:val="center"/>
              <w:rPr>
                <w:noProof/>
              </w:rPr>
            </w:pPr>
            <w:r>
              <w:rPr>
                <w:noProof/>
              </w:rPr>
              <w:t>Об отмене распоряжения</w:t>
            </w:r>
          </w:p>
          <w:p w:rsidR="00964930" w:rsidRDefault="00964930" w:rsidP="007A1E3C">
            <w:pPr>
              <w:jc w:val="center"/>
              <w:rPr>
                <w:noProof/>
              </w:rPr>
            </w:pPr>
            <w:r>
              <w:rPr>
                <w:noProof/>
              </w:rPr>
              <w:t>от 25 ноября 2024 г. № 326-11-1033727/24</w:t>
            </w:r>
          </w:p>
          <w:p w:rsidR="00964930" w:rsidRDefault="00964930" w:rsidP="007A1E3C">
            <w:pPr>
              <w:jc w:val="center"/>
              <w:rPr>
                <w:noProof/>
              </w:rPr>
            </w:pPr>
            <w:r>
              <w:rPr>
                <w:noProof/>
              </w:rPr>
              <w:t>«О внесении изменений в распоряжения министерства имущественных и земельных отношений Нижегородской области</w:t>
            </w:r>
          </w:p>
          <w:p w:rsidR="00964930" w:rsidRDefault="00964930" w:rsidP="007A1E3C">
            <w:pPr>
              <w:jc w:val="center"/>
              <w:rPr>
                <w:noProof/>
              </w:rPr>
            </w:pPr>
            <w:r>
              <w:rPr>
                <w:noProof/>
              </w:rPr>
              <w:t>от 11.03.2024 №№326-11-201869/24,</w:t>
            </w:r>
          </w:p>
          <w:p w:rsidR="0085764D" w:rsidRPr="00F512AA" w:rsidRDefault="00964930" w:rsidP="007A1E3C">
            <w:pPr>
              <w:jc w:val="center"/>
              <w:rPr>
                <w:noProof/>
              </w:rPr>
            </w:pPr>
            <w:r>
              <w:rPr>
                <w:noProof/>
              </w:rPr>
              <w:t>326-11-201874/24» Об изъятии земельных участков для государственных нужд Нижегородской области»</w:t>
            </w:r>
          </w:p>
        </w:tc>
        <w:tc>
          <w:tcPr>
            <w:tcW w:w="1769" w:type="dxa"/>
          </w:tcPr>
          <w:p w:rsidR="0085764D" w:rsidRDefault="0085764D" w:rsidP="0067053D"/>
        </w:tc>
      </w:tr>
    </w:tbl>
    <w:p w:rsidR="0085764D" w:rsidRDefault="0085764D" w:rsidP="0085764D">
      <w:pPr>
        <w:sectPr w:rsidR="0085764D" w:rsidSect="00F512AA">
          <w:headerReference w:type="even" r:id="rId9"/>
          <w:headerReference w:type="default" r:id="rId10"/>
          <w:headerReference w:type="first" r:id="rId11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85764D" w:rsidRDefault="0085764D" w:rsidP="007D2330">
      <w:pPr>
        <w:spacing w:line="240" w:lineRule="atLeast"/>
      </w:pPr>
    </w:p>
    <w:p w:rsidR="00C34C69" w:rsidRDefault="00964930" w:rsidP="00C34C69">
      <w:pPr>
        <w:pStyle w:val="ConsPlusNormal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34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связи</w:t>
      </w:r>
      <w:r w:rsidR="00C34C69">
        <w:rPr>
          <w:rFonts w:ascii="Times New Roman" w:hAnsi="Times New Roman" w:cs="Times New Roman"/>
          <w:sz w:val="28"/>
          <w:szCs w:val="28"/>
        </w:rPr>
        <w:t xml:space="preserve"> с отменой приказа министерства  градостроительной  деятельности</w:t>
      </w:r>
    </w:p>
    <w:p w:rsidR="00700A41" w:rsidRDefault="00C34C69" w:rsidP="00C34C69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развития агломераций Нижегородской области от 28.12.2026 № 06-01-03/46,</w:t>
      </w:r>
      <w:r>
        <w:rPr>
          <w:rFonts w:ascii="Times New Roman" w:hAnsi="Times New Roman" w:cs="Times New Roman"/>
          <w:sz w:val="28"/>
          <w:szCs w:val="28"/>
        </w:rPr>
        <w:br/>
        <w:t>а также в целях синхронизации документации по плани</w:t>
      </w:r>
      <w:r w:rsidR="00700A41">
        <w:rPr>
          <w:rFonts w:ascii="Times New Roman" w:hAnsi="Times New Roman" w:cs="Times New Roman"/>
          <w:sz w:val="28"/>
          <w:szCs w:val="28"/>
        </w:rPr>
        <w:t>ровке территории, утвержденной п</w:t>
      </w:r>
      <w:r>
        <w:rPr>
          <w:rFonts w:ascii="Times New Roman" w:hAnsi="Times New Roman" w:cs="Times New Roman"/>
          <w:sz w:val="28"/>
          <w:szCs w:val="28"/>
        </w:rPr>
        <w:t>риказом министерства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br/>
        <w:t>и развития агломераций от 24.11.2023 № 06-01-03/48, и</w:t>
      </w:r>
      <w:r w:rsidR="00700A41">
        <w:rPr>
          <w:rFonts w:ascii="Times New Roman" w:hAnsi="Times New Roman" w:cs="Times New Roman"/>
          <w:sz w:val="28"/>
          <w:szCs w:val="28"/>
        </w:rPr>
        <w:t xml:space="preserve"> действующих решений об изъятии</w:t>
      </w:r>
    </w:p>
    <w:p w:rsidR="00700A41" w:rsidRDefault="00717E33" w:rsidP="00700A41">
      <w:pPr>
        <w:pStyle w:val="ConsPlusNormal"/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4C69">
        <w:rPr>
          <w:rFonts w:ascii="Times New Roman" w:hAnsi="Times New Roman" w:cs="Times New Roman"/>
          <w:sz w:val="28"/>
          <w:szCs w:val="28"/>
        </w:rPr>
        <w:t>отменить</w:t>
      </w:r>
      <w:r w:rsidR="00700A41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700A41">
        <w:rPr>
          <w:rFonts w:ascii="Times New Roman" w:hAnsi="Times New Roman" w:cs="Times New Roman"/>
          <w:sz w:val="28"/>
          <w:szCs w:val="28"/>
        </w:rPr>
        <w:t xml:space="preserve"> </w:t>
      </w:r>
      <w:r w:rsidRPr="00C34C69">
        <w:rPr>
          <w:rFonts w:ascii="Times New Roman" w:hAnsi="Times New Roman" w:cs="Times New Roman"/>
          <w:sz w:val="28"/>
          <w:szCs w:val="28"/>
        </w:rPr>
        <w:t xml:space="preserve"> распоряжение</w:t>
      </w:r>
      <w:r w:rsidR="00700A41">
        <w:rPr>
          <w:rFonts w:ascii="Times New Roman" w:hAnsi="Times New Roman" w:cs="Times New Roman"/>
          <w:sz w:val="28"/>
          <w:szCs w:val="28"/>
        </w:rPr>
        <w:t xml:space="preserve">    </w:t>
      </w:r>
      <w:r w:rsidRPr="00C34C69">
        <w:rPr>
          <w:rFonts w:ascii="Times New Roman" w:hAnsi="Times New Roman" w:cs="Times New Roman"/>
          <w:sz w:val="28"/>
          <w:szCs w:val="28"/>
        </w:rPr>
        <w:t xml:space="preserve"> министе</w:t>
      </w:r>
      <w:r w:rsidR="00700A41">
        <w:rPr>
          <w:rFonts w:ascii="Times New Roman" w:hAnsi="Times New Roman" w:cs="Times New Roman"/>
          <w:sz w:val="28"/>
          <w:szCs w:val="28"/>
        </w:rPr>
        <w:t xml:space="preserve">рства     </w:t>
      </w:r>
      <w:proofErr w:type="gramStart"/>
      <w:r w:rsidR="00700A41"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 w:rsidR="00700A41">
        <w:rPr>
          <w:rFonts w:ascii="Times New Roman" w:hAnsi="Times New Roman" w:cs="Times New Roman"/>
          <w:sz w:val="28"/>
          <w:szCs w:val="28"/>
        </w:rPr>
        <w:t xml:space="preserve">    и    земельных</w:t>
      </w:r>
    </w:p>
    <w:p w:rsidR="0043079F" w:rsidRPr="00C34C69" w:rsidRDefault="00736220" w:rsidP="00700A41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4C69">
        <w:rPr>
          <w:rFonts w:ascii="Times New Roman" w:hAnsi="Times New Roman" w:cs="Times New Roman"/>
          <w:sz w:val="28"/>
          <w:szCs w:val="28"/>
        </w:rPr>
        <w:t>отношений Нижегородской области</w:t>
      </w:r>
      <w:r w:rsidR="00CD08EA">
        <w:rPr>
          <w:rFonts w:ascii="Times New Roman" w:hAnsi="Times New Roman" w:cs="Times New Roman"/>
          <w:sz w:val="28"/>
          <w:szCs w:val="28"/>
        </w:rPr>
        <w:t xml:space="preserve"> </w:t>
      </w:r>
      <w:r w:rsidR="00717E33" w:rsidRPr="00C34C69">
        <w:rPr>
          <w:rFonts w:ascii="Times New Roman" w:hAnsi="Times New Roman" w:cs="Times New Roman"/>
          <w:sz w:val="28"/>
          <w:szCs w:val="28"/>
        </w:rPr>
        <w:t>от 25 ноября 2024 г. № 326-11-1033727/24 «</w:t>
      </w:r>
      <w:r w:rsidRPr="00C34C69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CD08EA">
        <w:rPr>
          <w:rFonts w:ascii="Times New Roman" w:hAnsi="Times New Roman" w:cs="Times New Roman"/>
          <w:sz w:val="28"/>
          <w:szCs w:val="28"/>
        </w:rPr>
        <w:t xml:space="preserve"> </w:t>
      </w:r>
      <w:r w:rsidR="00717E33" w:rsidRPr="00C34C69">
        <w:rPr>
          <w:rFonts w:ascii="Times New Roman" w:hAnsi="Times New Roman" w:cs="Times New Roman"/>
          <w:sz w:val="28"/>
          <w:szCs w:val="28"/>
        </w:rPr>
        <w:t>в распоряж</w:t>
      </w:r>
      <w:r w:rsidRPr="00C34C69">
        <w:rPr>
          <w:rFonts w:ascii="Times New Roman" w:hAnsi="Times New Roman" w:cs="Times New Roman"/>
          <w:sz w:val="28"/>
          <w:szCs w:val="28"/>
        </w:rPr>
        <w:t>ения</w:t>
      </w:r>
      <w:r w:rsidR="00717E33" w:rsidRPr="00C34C69">
        <w:rPr>
          <w:rFonts w:ascii="Times New Roman" w:hAnsi="Times New Roman" w:cs="Times New Roman"/>
          <w:sz w:val="28"/>
          <w:szCs w:val="28"/>
        </w:rPr>
        <w:t xml:space="preserve"> министерства имущественных</w:t>
      </w:r>
      <w:r w:rsidR="00CD08EA">
        <w:rPr>
          <w:rFonts w:ascii="Times New Roman" w:hAnsi="Times New Roman" w:cs="Times New Roman"/>
          <w:sz w:val="28"/>
          <w:szCs w:val="28"/>
        </w:rPr>
        <w:br/>
      </w:r>
      <w:r w:rsidR="00717E33" w:rsidRPr="00C34C69">
        <w:rPr>
          <w:rFonts w:ascii="Times New Roman" w:hAnsi="Times New Roman" w:cs="Times New Roman"/>
          <w:sz w:val="28"/>
          <w:szCs w:val="28"/>
        </w:rPr>
        <w:t>и земельных отношений Нижегородской области от 11.03.2024</w:t>
      </w:r>
      <w:r w:rsidR="00CD08EA">
        <w:rPr>
          <w:rFonts w:ascii="Times New Roman" w:hAnsi="Times New Roman" w:cs="Times New Roman"/>
          <w:sz w:val="28"/>
          <w:szCs w:val="28"/>
        </w:rPr>
        <w:br/>
      </w:r>
      <w:r w:rsidR="00717E33" w:rsidRPr="00C34C69">
        <w:rPr>
          <w:rFonts w:ascii="Times New Roman" w:hAnsi="Times New Roman" w:cs="Times New Roman"/>
          <w:sz w:val="28"/>
          <w:szCs w:val="28"/>
        </w:rPr>
        <w:t>№№326-11-201869/24, 326-11-201874/24» Об изъятии земельных участков для государственных нужд Нижегородской области».</w:t>
      </w:r>
    </w:p>
    <w:p w:rsidR="00717E33" w:rsidRDefault="00964930" w:rsidP="00964930">
      <w:pPr>
        <w:pStyle w:val="ConsPlusNormal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Министерству</w:t>
      </w:r>
      <w:r w:rsidR="00717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имущественных</w:t>
      </w:r>
      <w:r w:rsidR="00717E3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17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</w:t>
      </w:r>
      <w:r w:rsidR="00717E33">
        <w:rPr>
          <w:rFonts w:ascii="Times New Roman" w:hAnsi="Times New Roman" w:cs="Times New Roman"/>
          <w:sz w:val="28"/>
          <w:szCs w:val="28"/>
        </w:rPr>
        <w:t xml:space="preserve">мельных  отношений  </w:t>
      </w:r>
      <w:proofErr w:type="gramStart"/>
      <w:r w:rsidR="00717E33">
        <w:rPr>
          <w:rFonts w:ascii="Times New Roman" w:hAnsi="Times New Roman" w:cs="Times New Roman"/>
          <w:sz w:val="28"/>
          <w:szCs w:val="28"/>
        </w:rPr>
        <w:t>Нижегородской</w:t>
      </w:r>
      <w:proofErr w:type="gramEnd"/>
    </w:p>
    <w:p w:rsidR="00964930" w:rsidRDefault="00964930" w:rsidP="00717E33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области в течение десяти дней со дня принятия настоящего распоряжения:</w:t>
      </w:r>
    </w:p>
    <w:p w:rsidR="00964930" w:rsidRDefault="00964930" w:rsidP="00964930">
      <w:pPr>
        <w:pStyle w:val="ConsPlusNormal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 на  </w:t>
      </w:r>
      <w:proofErr w:type="gramStart"/>
      <w:r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</w:p>
    <w:p w:rsidR="00964930" w:rsidRDefault="00964930" w:rsidP="0096493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министерства имущественных и земельных отношений Нижегородской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области в информационно-телекоммуникационной сети «Интернет».</w:t>
      </w:r>
    </w:p>
    <w:p w:rsidR="00964930" w:rsidRDefault="00964930" w:rsidP="00964930">
      <w:pPr>
        <w:pStyle w:val="ConsPlusNormal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  опубликование   настоящего  распоряжения  в  порядке,</w:t>
      </w:r>
    </w:p>
    <w:p w:rsidR="00964930" w:rsidRDefault="00964930" w:rsidP="0096493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установленном для официального опубликования (обнародования) муниципальных правовых актов уставом муниципального образования по месту нахождения изымаемых земельных участков.</w:t>
      </w:r>
    </w:p>
    <w:p w:rsidR="00964930" w:rsidRDefault="00964930" w:rsidP="00964930">
      <w:pPr>
        <w:pStyle w:val="ConsPlusNormal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копию настоящего распоряжения:</w:t>
      </w:r>
    </w:p>
    <w:p w:rsidR="00964930" w:rsidRDefault="00964930" w:rsidP="00964930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правообладателям земельных участков;</w:t>
      </w:r>
    </w:p>
    <w:p w:rsidR="00964930" w:rsidRDefault="00964930" w:rsidP="00964930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Нижегородской области;</w:t>
      </w:r>
    </w:p>
    <w:p w:rsidR="00964930" w:rsidRPr="00964930" w:rsidRDefault="00964930" w:rsidP="00964930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ГКУ НО «ГУАД».</w:t>
      </w:r>
    </w:p>
    <w:p w:rsidR="00335727" w:rsidRPr="00335727" w:rsidRDefault="00335727" w:rsidP="00F179DC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3D37" w:rsidRDefault="00C23D37" w:rsidP="007A34F8">
      <w:pPr>
        <w:tabs>
          <w:tab w:val="right" w:pos="9781"/>
        </w:tabs>
        <w:jc w:val="both"/>
      </w:pPr>
    </w:p>
    <w:p w:rsidR="005C4792" w:rsidRDefault="005C4792" w:rsidP="007A34F8">
      <w:pPr>
        <w:tabs>
          <w:tab w:val="right" w:pos="9781"/>
        </w:tabs>
        <w:jc w:val="both"/>
      </w:pPr>
    </w:p>
    <w:p w:rsidR="007A1E3C" w:rsidRDefault="00964930" w:rsidP="0028131C">
      <w:pPr>
        <w:tabs>
          <w:tab w:val="right" w:pos="9781"/>
        </w:tabs>
        <w:jc w:val="both"/>
      </w:pPr>
      <w:r>
        <w:t>Министр</w:t>
      </w:r>
      <w:r w:rsidR="00AF4128">
        <w:t xml:space="preserve">                                                                          </w:t>
      </w:r>
      <w:r>
        <w:t xml:space="preserve">                            </w:t>
      </w:r>
      <w:proofErr w:type="spellStart"/>
      <w:r>
        <w:t>С.А.Баринов</w:t>
      </w:r>
      <w:proofErr w:type="spellEnd"/>
    </w:p>
    <w:sectPr w:rsidR="007A1E3C" w:rsidSect="00637535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2DF" w:rsidRDefault="003D02DF">
      <w:r>
        <w:separator/>
      </w:r>
    </w:p>
  </w:endnote>
  <w:endnote w:type="continuationSeparator" w:id="0">
    <w:p w:rsidR="003D02DF" w:rsidRDefault="003D0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2DF" w:rsidRDefault="003D02DF">
      <w:r>
        <w:separator/>
      </w:r>
    </w:p>
  </w:footnote>
  <w:footnote w:type="continuationSeparator" w:id="0">
    <w:p w:rsidR="003D02DF" w:rsidRDefault="003D0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9C4" w:rsidRDefault="005319C4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319C4" w:rsidRDefault="005319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9C4" w:rsidRDefault="005319C4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00A41">
      <w:rPr>
        <w:rStyle w:val="a7"/>
        <w:noProof/>
      </w:rPr>
      <w:t>2</w:t>
    </w:r>
    <w:r>
      <w:rPr>
        <w:rStyle w:val="a7"/>
      </w:rPr>
      <w:fldChar w:fldCharType="end"/>
    </w:r>
  </w:p>
  <w:p w:rsidR="005319C4" w:rsidRDefault="005319C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9C4" w:rsidRDefault="005319C4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2B43375" wp14:editId="5626C9B9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514600"/>
              <wp:effectExtent l="0" t="0" r="0" b="0"/>
              <wp:wrapNone/>
              <wp:docPr id="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51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19C4" w:rsidRPr="00E52B15" w:rsidRDefault="005319C4" w:rsidP="00D8310D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 w:rsidRPr="00A51156"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 wp14:anchorId="08BF9022" wp14:editId="38092738">
                                <wp:extent cx="629920" cy="612775"/>
                                <wp:effectExtent l="0" t="0" r="0" b="0"/>
                                <wp:docPr id="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9920" cy="612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5319C4" w:rsidRPr="00680321" w:rsidRDefault="005319C4" w:rsidP="00D8310D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Министерство</w:t>
                          </w:r>
                        </w:p>
                        <w:p w:rsidR="005319C4" w:rsidRPr="00680321" w:rsidRDefault="005319C4" w:rsidP="00D8310D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>имуществ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енных и</w:t>
                          </w: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земельных отношений </w:t>
                          </w:r>
                        </w:p>
                        <w:p w:rsidR="005319C4" w:rsidRDefault="005319C4" w:rsidP="00D8310D">
                          <w:pPr>
                            <w:ind w:right="-7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:rsidR="005319C4" w:rsidRDefault="005319C4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5319C4" w:rsidRDefault="005319C4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5319C4" w:rsidRDefault="005319C4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5319C4" w:rsidRDefault="005319C4" w:rsidP="00D8310D">
                          <w:pPr>
                            <w:ind w:right="-70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5319C4" w:rsidRPr="002B6128" w:rsidRDefault="005319C4" w:rsidP="00D8310D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5319C4" w:rsidRDefault="005319C4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5319C4" w:rsidRPr="001772E6" w:rsidRDefault="005319C4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5319C4" w:rsidRDefault="005319C4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67.05pt;margin-top:-3.05pt;width:486pt;height:198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" filled="f" stroked="f" strokecolor="white" strokeweight="0">
              <v:textbox inset="0,0,0,0">
                <w:txbxContent>
                  <w:p w:rsidR="005319C4" w:rsidRPr="00E52B15" w:rsidRDefault="005319C4" w:rsidP="00D8310D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 w:rsidRPr="00A51156">
                      <w:rPr>
                        <w:noProof/>
                        <w:szCs w:val="28"/>
                      </w:rPr>
                      <w:drawing>
                        <wp:inline distT="0" distB="0" distL="0" distR="0" wp14:anchorId="08BF9022" wp14:editId="38092738">
                          <wp:extent cx="629920" cy="612775"/>
                          <wp:effectExtent l="0" t="0" r="0" b="0"/>
                          <wp:docPr id="5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9920" cy="612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319C4" w:rsidRPr="00680321" w:rsidRDefault="005319C4" w:rsidP="00D8310D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Министерство</w:t>
                    </w:r>
                  </w:p>
                  <w:p w:rsidR="005319C4" w:rsidRPr="00680321" w:rsidRDefault="005319C4" w:rsidP="00D8310D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680321">
                      <w:rPr>
                        <w:b/>
                        <w:sz w:val="36"/>
                        <w:szCs w:val="36"/>
                      </w:rPr>
                      <w:t>имуществ</w:t>
                    </w:r>
                    <w:r>
                      <w:rPr>
                        <w:b/>
                        <w:sz w:val="36"/>
                        <w:szCs w:val="36"/>
                      </w:rPr>
                      <w:t>енных и</w:t>
                    </w:r>
                    <w:r w:rsidRPr="00680321"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земельных отношений </w:t>
                    </w:r>
                  </w:p>
                  <w:p w:rsidR="005319C4" w:rsidRDefault="005319C4" w:rsidP="00D8310D">
                    <w:pPr>
                      <w:ind w:right="-7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680321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  <w:r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</w:p>
                  <w:p w:rsidR="005319C4" w:rsidRDefault="005319C4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5319C4" w:rsidRDefault="005319C4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5319C4" w:rsidRDefault="005319C4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5319C4" w:rsidRDefault="005319C4" w:rsidP="00D8310D">
                    <w:pPr>
                      <w:ind w:right="-70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5319C4" w:rsidRPr="002B6128" w:rsidRDefault="005319C4" w:rsidP="00D8310D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5319C4" w:rsidRDefault="005319C4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5319C4" w:rsidRPr="001772E6" w:rsidRDefault="005319C4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5319C4" w:rsidRDefault="005319C4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9159D38" wp14:editId="3D3D441C">
              <wp:simplePos x="0" y="0"/>
              <wp:positionH relativeFrom="column">
                <wp:posOffset>1094105</wp:posOffset>
              </wp:positionH>
              <wp:positionV relativeFrom="paragraph">
                <wp:posOffset>2590165</wp:posOffset>
              </wp:positionV>
              <wp:extent cx="3959860" cy="52705"/>
              <wp:effectExtent l="0" t="0" r="0" b="0"/>
              <wp:wrapNone/>
              <wp:docPr id="1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2" name="Freeform 64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5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B777EE4" id="Group 69" o:spid="_x0000_s1026" style="position:absolute;margin-left:86.15pt;margin-top:203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">
              <v:shape id="Freeform 64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bMvMMA&#10;AADaAAAADwAAAGRycy9kb3ducmV2LnhtbESPzWrDMBCE74W8g9hAb7WcHErrWAlJoFAopa2TQ46L&#10;tbFMrJVjyT99+6oQyHGYmW+YfDPZRgzU+dqxgkWSgiAuna65UnA8vD29gPABWWPjmBT8kofNevaQ&#10;Y6bdyD80FKESEcI+QwUmhDaT0peGLPrEtcTRO7vOYoiyq6TucIxw28hlmj5LizXHBYMt7Q2Vl6K3&#10;Cj6krT5pr7+vsv8qTrtJU29elXqcT9sViEBTuIdv7XetYAn/V+IN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bMvMMAAADaAAAADwAAAAAAAAAAAAAAAACYAgAAZHJzL2Rv&#10;d25yZXYueG1sUEsFBgAAAAAEAAQA9QAAAIgDAAAAAA==&#10;" path="m82,83l82,,,e" filled="f" strokeweight=".5pt">
                <v:path arrowok="t" o:connecttype="custom" o:connectlocs="80,83;80,0;0,0" o:connectangles="0,0,0"/>
              </v:shape>
              <v:shape id="Freeform 65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0zcMA&#10;AADaAAAADwAAAGRycy9kb3ducmV2LnhtbESPQWsCMRSE7wX/Q3iCF9GsLRR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o0zc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26FDE"/>
    <w:multiLevelType w:val="multilevel"/>
    <w:tmpl w:val="1B84F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8C56FB5"/>
    <w:multiLevelType w:val="hybridMultilevel"/>
    <w:tmpl w:val="9C52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11437"/>
    <w:multiLevelType w:val="hybridMultilevel"/>
    <w:tmpl w:val="56C68266"/>
    <w:lvl w:ilvl="0" w:tplc="F37A13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EF7BB8"/>
    <w:multiLevelType w:val="hybridMultilevel"/>
    <w:tmpl w:val="F9BEB6F8"/>
    <w:lvl w:ilvl="0" w:tplc="E40AD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F25C21"/>
    <w:multiLevelType w:val="hybridMultilevel"/>
    <w:tmpl w:val="61601ECE"/>
    <w:lvl w:ilvl="0" w:tplc="0419000F">
      <w:start w:val="1"/>
      <w:numFmt w:val="decimal"/>
      <w:lvlText w:val="%1."/>
      <w:lvlJc w:val="left"/>
      <w:pPr>
        <w:ind w:left="1150" w:hanging="360"/>
      </w:p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5">
    <w:nsid w:val="2BF938D3"/>
    <w:multiLevelType w:val="hybridMultilevel"/>
    <w:tmpl w:val="D6E81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07534"/>
    <w:multiLevelType w:val="hybridMultilevel"/>
    <w:tmpl w:val="7D9E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53E8D"/>
    <w:multiLevelType w:val="hybridMultilevel"/>
    <w:tmpl w:val="105ABD24"/>
    <w:lvl w:ilvl="0" w:tplc="6168417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F143300"/>
    <w:multiLevelType w:val="hybridMultilevel"/>
    <w:tmpl w:val="2C74A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4321F9"/>
    <w:multiLevelType w:val="hybridMultilevel"/>
    <w:tmpl w:val="F31894DC"/>
    <w:lvl w:ilvl="0" w:tplc="4BA216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9ED20DA"/>
    <w:multiLevelType w:val="hybridMultilevel"/>
    <w:tmpl w:val="800CD0A0"/>
    <w:lvl w:ilvl="0" w:tplc="1F627D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A8733E7"/>
    <w:multiLevelType w:val="hybridMultilevel"/>
    <w:tmpl w:val="1542F236"/>
    <w:lvl w:ilvl="0" w:tplc="23025F1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A5D0C18"/>
    <w:multiLevelType w:val="hybridMultilevel"/>
    <w:tmpl w:val="3048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770550"/>
    <w:multiLevelType w:val="hybridMultilevel"/>
    <w:tmpl w:val="E15E86BA"/>
    <w:lvl w:ilvl="0" w:tplc="51F45E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0"/>
  </w:num>
  <w:num w:numId="5">
    <w:abstractNumId w:val="5"/>
  </w:num>
  <w:num w:numId="6">
    <w:abstractNumId w:val="1"/>
  </w:num>
  <w:num w:numId="7">
    <w:abstractNumId w:val="13"/>
  </w:num>
  <w:num w:numId="8">
    <w:abstractNumId w:val="8"/>
  </w:num>
  <w:num w:numId="9">
    <w:abstractNumId w:val="2"/>
  </w:num>
  <w:num w:numId="10">
    <w:abstractNumId w:val="11"/>
  </w:num>
  <w:num w:numId="11">
    <w:abstractNumId w:val="9"/>
  </w:num>
  <w:num w:numId="12">
    <w:abstractNumId w:val="4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62"/>
    <w:rsid w:val="00011132"/>
    <w:rsid w:val="00013F89"/>
    <w:rsid w:val="00017019"/>
    <w:rsid w:val="000245C7"/>
    <w:rsid w:val="00027F5D"/>
    <w:rsid w:val="0003197A"/>
    <w:rsid w:val="000325E7"/>
    <w:rsid w:val="00033304"/>
    <w:rsid w:val="00040D26"/>
    <w:rsid w:val="000456BC"/>
    <w:rsid w:val="00047638"/>
    <w:rsid w:val="000532FA"/>
    <w:rsid w:val="00056E1C"/>
    <w:rsid w:val="0007195F"/>
    <w:rsid w:val="0007340B"/>
    <w:rsid w:val="000812DC"/>
    <w:rsid w:val="000A7463"/>
    <w:rsid w:val="000A79D6"/>
    <w:rsid w:val="000B3883"/>
    <w:rsid w:val="000D066A"/>
    <w:rsid w:val="000D5C79"/>
    <w:rsid w:val="000D6565"/>
    <w:rsid w:val="000E2C87"/>
    <w:rsid w:val="000E462A"/>
    <w:rsid w:val="000E693C"/>
    <w:rsid w:val="000F3C08"/>
    <w:rsid w:val="000F57BD"/>
    <w:rsid w:val="0010141B"/>
    <w:rsid w:val="0010360C"/>
    <w:rsid w:val="00116B74"/>
    <w:rsid w:val="00121A90"/>
    <w:rsid w:val="00136996"/>
    <w:rsid w:val="001451F4"/>
    <w:rsid w:val="001466C0"/>
    <w:rsid w:val="0014700E"/>
    <w:rsid w:val="00161AFB"/>
    <w:rsid w:val="00171655"/>
    <w:rsid w:val="00174157"/>
    <w:rsid w:val="001772E6"/>
    <w:rsid w:val="001774CA"/>
    <w:rsid w:val="00180A75"/>
    <w:rsid w:val="0018504E"/>
    <w:rsid w:val="0019757C"/>
    <w:rsid w:val="001A101B"/>
    <w:rsid w:val="001E717D"/>
    <w:rsid w:val="001F49D5"/>
    <w:rsid w:val="00206166"/>
    <w:rsid w:val="00207BB8"/>
    <w:rsid w:val="00213E03"/>
    <w:rsid w:val="00213F24"/>
    <w:rsid w:val="002158BA"/>
    <w:rsid w:val="002175D4"/>
    <w:rsid w:val="0022015C"/>
    <w:rsid w:val="0022245C"/>
    <w:rsid w:val="002607C3"/>
    <w:rsid w:val="00260E76"/>
    <w:rsid w:val="002617D9"/>
    <w:rsid w:val="00273F41"/>
    <w:rsid w:val="00276416"/>
    <w:rsid w:val="0028131C"/>
    <w:rsid w:val="0028400D"/>
    <w:rsid w:val="002858A2"/>
    <w:rsid w:val="00287ACE"/>
    <w:rsid w:val="00290DDC"/>
    <w:rsid w:val="0029351B"/>
    <w:rsid w:val="00293AB1"/>
    <w:rsid w:val="00297599"/>
    <w:rsid w:val="002A0F01"/>
    <w:rsid w:val="002A5FF3"/>
    <w:rsid w:val="002A758C"/>
    <w:rsid w:val="002C3E99"/>
    <w:rsid w:val="002D106B"/>
    <w:rsid w:val="002D194A"/>
    <w:rsid w:val="002D3345"/>
    <w:rsid w:val="002D6055"/>
    <w:rsid w:val="002D63E1"/>
    <w:rsid w:val="00304F34"/>
    <w:rsid w:val="00313138"/>
    <w:rsid w:val="00315638"/>
    <w:rsid w:val="0031594C"/>
    <w:rsid w:val="00315D73"/>
    <w:rsid w:val="00317E68"/>
    <w:rsid w:val="0032009B"/>
    <w:rsid w:val="0032372C"/>
    <w:rsid w:val="00327966"/>
    <w:rsid w:val="00330BA2"/>
    <w:rsid w:val="003318D1"/>
    <w:rsid w:val="00335727"/>
    <w:rsid w:val="00336483"/>
    <w:rsid w:val="00336CA0"/>
    <w:rsid w:val="00337EF9"/>
    <w:rsid w:val="00340E64"/>
    <w:rsid w:val="00345EDF"/>
    <w:rsid w:val="003503C1"/>
    <w:rsid w:val="00353A1D"/>
    <w:rsid w:val="00354A41"/>
    <w:rsid w:val="00357914"/>
    <w:rsid w:val="0036324D"/>
    <w:rsid w:val="003632AA"/>
    <w:rsid w:val="00375072"/>
    <w:rsid w:val="00382071"/>
    <w:rsid w:val="00391D21"/>
    <w:rsid w:val="00396D3C"/>
    <w:rsid w:val="003A417B"/>
    <w:rsid w:val="003A4456"/>
    <w:rsid w:val="003A5445"/>
    <w:rsid w:val="003A5C64"/>
    <w:rsid w:val="003A6CE4"/>
    <w:rsid w:val="003B2113"/>
    <w:rsid w:val="003B5DD7"/>
    <w:rsid w:val="003B7FBA"/>
    <w:rsid w:val="003C4BB1"/>
    <w:rsid w:val="003D02DF"/>
    <w:rsid w:val="003D1C22"/>
    <w:rsid w:val="003D4778"/>
    <w:rsid w:val="003E1022"/>
    <w:rsid w:val="003E2454"/>
    <w:rsid w:val="003E2AC5"/>
    <w:rsid w:val="003F6BAF"/>
    <w:rsid w:val="003F6BE4"/>
    <w:rsid w:val="0040150C"/>
    <w:rsid w:val="00404DFA"/>
    <w:rsid w:val="004052AA"/>
    <w:rsid w:val="004106A7"/>
    <w:rsid w:val="0041250A"/>
    <w:rsid w:val="0043079F"/>
    <w:rsid w:val="004320F8"/>
    <w:rsid w:val="0043564A"/>
    <w:rsid w:val="00460D12"/>
    <w:rsid w:val="00463092"/>
    <w:rsid w:val="00464887"/>
    <w:rsid w:val="00467DE2"/>
    <w:rsid w:val="004756CA"/>
    <w:rsid w:val="0048443F"/>
    <w:rsid w:val="004934FE"/>
    <w:rsid w:val="0049473C"/>
    <w:rsid w:val="00494BDB"/>
    <w:rsid w:val="004A3143"/>
    <w:rsid w:val="004B5209"/>
    <w:rsid w:val="004B53CB"/>
    <w:rsid w:val="004C2311"/>
    <w:rsid w:val="004C2682"/>
    <w:rsid w:val="004C33BA"/>
    <w:rsid w:val="004C34C3"/>
    <w:rsid w:val="004C4878"/>
    <w:rsid w:val="004D214C"/>
    <w:rsid w:val="004D48D6"/>
    <w:rsid w:val="004E0CA5"/>
    <w:rsid w:val="004E0EED"/>
    <w:rsid w:val="004E1F78"/>
    <w:rsid w:val="004E2842"/>
    <w:rsid w:val="004E334E"/>
    <w:rsid w:val="004F0025"/>
    <w:rsid w:val="004F0E82"/>
    <w:rsid w:val="004F52F4"/>
    <w:rsid w:val="004F5828"/>
    <w:rsid w:val="00504DB3"/>
    <w:rsid w:val="00510D64"/>
    <w:rsid w:val="00513541"/>
    <w:rsid w:val="005220E5"/>
    <w:rsid w:val="005319C4"/>
    <w:rsid w:val="00532CD3"/>
    <w:rsid w:val="00534585"/>
    <w:rsid w:val="00550648"/>
    <w:rsid w:val="00560BDB"/>
    <w:rsid w:val="005641C7"/>
    <w:rsid w:val="005677DB"/>
    <w:rsid w:val="005702D7"/>
    <w:rsid w:val="00571985"/>
    <w:rsid w:val="0057719E"/>
    <w:rsid w:val="00584EEE"/>
    <w:rsid w:val="00585DD5"/>
    <w:rsid w:val="00587865"/>
    <w:rsid w:val="00590048"/>
    <w:rsid w:val="00594207"/>
    <w:rsid w:val="0059783C"/>
    <w:rsid w:val="00597DF4"/>
    <w:rsid w:val="005A090E"/>
    <w:rsid w:val="005B0259"/>
    <w:rsid w:val="005B0693"/>
    <w:rsid w:val="005B112B"/>
    <w:rsid w:val="005B598B"/>
    <w:rsid w:val="005B59CC"/>
    <w:rsid w:val="005B6804"/>
    <w:rsid w:val="005C1C6A"/>
    <w:rsid w:val="005C4792"/>
    <w:rsid w:val="005C65B1"/>
    <w:rsid w:val="005D32BF"/>
    <w:rsid w:val="005D6377"/>
    <w:rsid w:val="005D7963"/>
    <w:rsid w:val="005E034C"/>
    <w:rsid w:val="005E1034"/>
    <w:rsid w:val="005E2EB5"/>
    <w:rsid w:val="00604555"/>
    <w:rsid w:val="00605663"/>
    <w:rsid w:val="00613D8C"/>
    <w:rsid w:val="0062085B"/>
    <w:rsid w:val="00622EF6"/>
    <w:rsid w:val="00625745"/>
    <w:rsid w:val="00625C82"/>
    <w:rsid w:val="006267C0"/>
    <w:rsid w:val="0063056A"/>
    <w:rsid w:val="0063322A"/>
    <w:rsid w:val="00635A6E"/>
    <w:rsid w:val="00637535"/>
    <w:rsid w:val="00640491"/>
    <w:rsid w:val="006452F5"/>
    <w:rsid w:val="00650E9D"/>
    <w:rsid w:val="00652C2E"/>
    <w:rsid w:val="00653C05"/>
    <w:rsid w:val="00661DD5"/>
    <w:rsid w:val="0067053D"/>
    <w:rsid w:val="00673BB1"/>
    <w:rsid w:val="00674047"/>
    <w:rsid w:val="00674978"/>
    <w:rsid w:val="0067618D"/>
    <w:rsid w:val="00680321"/>
    <w:rsid w:val="00681747"/>
    <w:rsid w:val="006824B1"/>
    <w:rsid w:val="00682780"/>
    <w:rsid w:val="00682EEE"/>
    <w:rsid w:val="00693234"/>
    <w:rsid w:val="006A4FF3"/>
    <w:rsid w:val="006B201C"/>
    <w:rsid w:val="006B4DC4"/>
    <w:rsid w:val="006C4324"/>
    <w:rsid w:val="006C4AAF"/>
    <w:rsid w:val="006D12FA"/>
    <w:rsid w:val="006D74E2"/>
    <w:rsid w:val="006E3DC2"/>
    <w:rsid w:val="006E4067"/>
    <w:rsid w:val="00700A41"/>
    <w:rsid w:val="007018BA"/>
    <w:rsid w:val="0070798E"/>
    <w:rsid w:val="007104EE"/>
    <w:rsid w:val="007166CA"/>
    <w:rsid w:val="00717E33"/>
    <w:rsid w:val="007212E3"/>
    <w:rsid w:val="00722753"/>
    <w:rsid w:val="0072685B"/>
    <w:rsid w:val="00736220"/>
    <w:rsid w:val="00752A8B"/>
    <w:rsid w:val="00753C6B"/>
    <w:rsid w:val="00753F42"/>
    <w:rsid w:val="00755F32"/>
    <w:rsid w:val="00762EF4"/>
    <w:rsid w:val="007773AF"/>
    <w:rsid w:val="00791B40"/>
    <w:rsid w:val="00792F02"/>
    <w:rsid w:val="00796811"/>
    <w:rsid w:val="0079753D"/>
    <w:rsid w:val="007A1E3C"/>
    <w:rsid w:val="007A29B3"/>
    <w:rsid w:val="007A34D9"/>
    <w:rsid w:val="007A34F8"/>
    <w:rsid w:val="007A3DAF"/>
    <w:rsid w:val="007A4B78"/>
    <w:rsid w:val="007A59E1"/>
    <w:rsid w:val="007B0AE3"/>
    <w:rsid w:val="007B7021"/>
    <w:rsid w:val="007C641C"/>
    <w:rsid w:val="007C78A7"/>
    <w:rsid w:val="007D0ABD"/>
    <w:rsid w:val="007D2330"/>
    <w:rsid w:val="007D26A0"/>
    <w:rsid w:val="007F07FB"/>
    <w:rsid w:val="007F6F65"/>
    <w:rsid w:val="00802AF9"/>
    <w:rsid w:val="00811DAB"/>
    <w:rsid w:val="008142D8"/>
    <w:rsid w:val="0081621F"/>
    <w:rsid w:val="00816F0B"/>
    <w:rsid w:val="00823A8E"/>
    <w:rsid w:val="0082730C"/>
    <w:rsid w:val="00831FBA"/>
    <w:rsid w:val="00834429"/>
    <w:rsid w:val="008346AC"/>
    <w:rsid w:val="00843EA7"/>
    <w:rsid w:val="00844A65"/>
    <w:rsid w:val="00844DB1"/>
    <w:rsid w:val="00857497"/>
    <w:rsid w:val="0085764D"/>
    <w:rsid w:val="008605AD"/>
    <w:rsid w:val="00862D0A"/>
    <w:rsid w:val="00862EFC"/>
    <w:rsid w:val="00865633"/>
    <w:rsid w:val="00867D97"/>
    <w:rsid w:val="008853A0"/>
    <w:rsid w:val="00886FB5"/>
    <w:rsid w:val="0089084D"/>
    <w:rsid w:val="00895822"/>
    <w:rsid w:val="008A4AE1"/>
    <w:rsid w:val="008B0A58"/>
    <w:rsid w:val="008B49DA"/>
    <w:rsid w:val="008B79A8"/>
    <w:rsid w:val="008D13B2"/>
    <w:rsid w:val="008D30B4"/>
    <w:rsid w:val="008D5E3D"/>
    <w:rsid w:val="008E24FD"/>
    <w:rsid w:val="008E3611"/>
    <w:rsid w:val="008F01A4"/>
    <w:rsid w:val="008F2778"/>
    <w:rsid w:val="008F28BA"/>
    <w:rsid w:val="008F460F"/>
    <w:rsid w:val="008F7E14"/>
    <w:rsid w:val="00900FD8"/>
    <w:rsid w:val="00906A25"/>
    <w:rsid w:val="00913AA3"/>
    <w:rsid w:val="009164B1"/>
    <w:rsid w:val="00916853"/>
    <w:rsid w:val="00923AEC"/>
    <w:rsid w:val="00925D38"/>
    <w:rsid w:val="00927565"/>
    <w:rsid w:val="00931356"/>
    <w:rsid w:val="009320B8"/>
    <w:rsid w:val="009338A5"/>
    <w:rsid w:val="00936146"/>
    <w:rsid w:val="0094040C"/>
    <w:rsid w:val="00943765"/>
    <w:rsid w:val="00943785"/>
    <w:rsid w:val="00944CF3"/>
    <w:rsid w:val="009458C7"/>
    <w:rsid w:val="00950A7E"/>
    <w:rsid w:val="00951AD2"/>
    <w:rsid w:val="00957735"/>
    <w:rsid w:val="00957A15"/>
    <w:rsid w:val="00963A96"/>
    <w:rsid w:val="00964930"/>
    <w:rsid w:val="00965F7D"/>
    <w:rsid w:val="00967791"/>
    <w:rsid w:val="00970BE4"/>
    <w:rsid w:val="00971CE2"/>
    <w:rsid w:val="009745C2"/>
    <w:rsid w:val="00975398"/>
    <w:rsid w:val="00980FFA"/>
    <w:rsid w:val="00991138"/>
    <w:rsid w:val="009956D7"/>
    <w:rsid w:val="00995DDA"/>
    <w:rsid w:val="009A1D2F"/>
    <w:rsid w:val="009C2A51"/>
    <w:rsid w:val="009C464B"/>
    <w:rsid w:val="009D0B51"/>
    <w:rsid w:val="009E50F5"/>
    <w:rsid w:val="009E5522"/>
    <w:rsid w:val="009E5C03"/>
    <w:rsid w:val="009F2AC7"/>
    <w:rsid w:val="009F63EA"/>
    <w:rsid w:val="009F6851"/>
    <w:rsid w:val="00A06A0D"/>
    <w:rsid w:val="00A12790"/>
    <w:rsid w:val="00A17643"/>
    <w:rsid w:val="00A20ADE"/>
    <w:rsid w:val="00A23484"/>
    <w:rsid w:val="00A37DC5"/>
    <w:rsid w:val="00A4465E"/>
    <w:rsid w:val="00A44C07"/>
    <w:rsid w:val="00A50E6A"/>
    <w:rsid w:val="00A56926"/>
    <w:rsid w:val="00A60A42"/>
    <w:rsid w:val="00A665EA"/>
    <w:rsid w:val="00A67634"/>
    <w:rsid w:val="00A71416"/>
    <w:rsid w:val="00A80F46"/>
    <w:rsid w:val="00A8468B"/>
    <w:rsid w:val="00A85BFC"/>
    <w:rsid w:val="00A9215B"/>
    <w:rsid w:val="00A93E34"/>
    <w:rsid w:val="00A96D52"/>
    <w:rsid w:val="00A97157"/>
    <w:rsid w:val="00AA29DD"/>
    <w:rsid w:val="00AA399F"/>
    <w:rsid w:val="00AA7F71"/>
    <w:rsid w:val="00AB172A"/>
    <w:rsid w:val="00AB42A0"/>
    <w:rsid w:val="00AB747E"/>
    <w:rsid w:val="00AC0184"/>
    <w:rsid w:val="00AC3EB6"/>
    <w:rsid w:val="00AC5AA7"/>
    <w:rsid w:val="00AC691A"/>
    <w:rsid w:val="00AD19A7"/>
    <w:rsid w:val="00AD26BF"/>
    <w:rsid w:val="00AD2AFB"/>
    <w:rsid w:val="00AD3078"/>
    <w:rsid w:val="00AD5ECB"/>
    <w:rsid w:val="00AD7CA2"/>
    <w:rsid w:val="00AE21A1"/>
    <w:rsid w:val="00AE2EC3"/>
    <w:rsid w:val="00AE4397"/>
    <w:rsid w:val="00AF4128"/>
    <w:rsid w:val="00AF42C0"/>
    <w:rsid w:val="00B05A55"/>
    <w:rsid w:val="00B05A7B"/>
    <w:rsid w:val="00B05D60"/>
    <w:rsid w:val="00B06DD0"/>
    <w:rsid w:val="00B11319"/>
    <w:rsid w:val="00B119E3"/>
    <w:rsid w:val="00B13158"/>
    <w:rsid w:val="00B14324"/>
    <w:rsid w:val="00B2569D"/>
    <w:rsid w:val="00B27DB4"/>
    <w:rsid w:val="00B33EFB"/>
    <w:rsid w:val="00B54A1B"/>
    <w:rsid w:val="00B71C9F"/>
    <w:rsid w:val="00B725B1"/>
    <w:rsid w:val="00B75DFC"/>
    <w:rsid w:val="00B767E0"/>
    <w:rsid w:val="00B8376E"/>
    <w:rsid w:val="00B84ADD"/>
    <w:rsid w:val="00B937E8"/>
    <w:rsid w:val="00BA0717"/>
    <w:rsid w:val="00BA112A"/>
    <w:rsid w:val="00BA2ACF"/>
    <w:rsid w:val="00BA3B7E"/>
    <w:rsid w:val="00BA74E6"/>
    <w:rsid w:val="00BA7990"/>
    <w:rsid w:val="00BA7D05"/>
    <w:rsid w:val="00BC183A"/>
    <w:rsid w:val="00BC61C1"/>
    <w:rsid w:val="00BC66C2"/>
    <w:rsid w:val="00BD42E8"/>
    <w:rsid w:val="00BD4751"/>
    <w:rsid w:val="00BD5040"/>
    <w:rsid w:val="00BE467D"/>
    <w:rsid w:val="00BE6370"/>
    <w:rsid w:val="00BF6534"/>
    <w:rsid w:val="00C00F42"/>
    <w:rsid w:val="00C07083"/>
    <w:rsid w:val="00C1044B"/>
    <w:rsid w:val="00C12438"/>
    <w:rsid w:val="00C16D40"/>
    <w:rsid w:val="00C210F5"/>
    <w:rsid w:val="00C21EDE"/>
    <w:rsid w:val="00C23D37"/>
    <w:rsid w:val="00C26BD0"/>
    <w:rsid w:val="00C34C69"/>
    <w:rsid w:val="00C37754"/>
    <w:rsid w:val="00C425B7"/>
    <w:rsid w:val="00C53B7A"/>
    <w:rsid w:val="00C578AA"/>
    <w:rsid w:val="00C62E89"/>
    <w:rsid w:val="00C6411C"/>
    <w:rsid w:val="00C74921"/>
    <w:rsid w:val="00C75C64"/>
    <w:rsid w:val="00C76AAB"/>
    <w:rsid w:val="00C8427F"/>
    <w:rsid w:val="00C84325"/>
    <w:rsid w:val="00C84EED"/>
    <w:rsid w:val="00C94BAD"/>
    <w:rsid w:val="00CA0276"/>
    <w:rsid w:val="00CA09DD"/>
    <w:rsid w:val="00CB0742"/>
    <w:rsid w:val="00CC47F1"/>
    <w:rsid w:val="00CD08EA"/>
    <w:rsid w:val="00CD3CB3"/>
    <w:rsid w:val="00CD6BEC"/>
    <w:rsid w:val="00CE7E59"/>
    <w:rsid w:val="00CF3CDC"/>
    <w:rsid w:val="00D01C98"/>
    <w:rsid w:val="00D07E1A"/>
    <w:rsid w:val="00D23D17"/>
    <w:rsid w:val="00D241F8"/>
    <w:rsid w:val="00D257A7"/>
    <w:rsid w:val="00D26164"/>
    <w:rsid w:val="00D26C5B"/>
    <w:rsid w:val="00D3028B"/>
    <w:rsid w:val="00D310D1"/>
    <w:rsid w:val="00D322E6"/>
    <w:rsid w:val="00D41C0D"/>
    <w:rsid w:val="00D52E2A"/>
    <w:rsid w:val="00D61268"/>
    <w:rsid w:val="00D62081"/>
    <w:rsid w:val="00D663D9"/>
    <w:rsid w:val="00D8310D"/>
    <w:rsid w:val="00D94363"/>
    <w:rsid w:val="00D943C0"/>
    <w:rsid w:val="00DA47E2"/>
    <w:rsid w:val="00DC2FB4"/>
    <w:rsid w:val="00DC46E3"/>
    <w:rsid w:val="00DD220C"/>
    <w:rsid w:val="00DD59AF"/>
    <w:rsid w:val="00DE0255"/>
    <w:rsid w:val="00DF175F"/>
    <w:rsid w:val="00DF6851"/>
    <w:rsid w:val="00E055BE"/>
    <w:rsid w:val="00E05968"/>
    <w:rsid w:val="00E059EA"/>
    <w:rsid w:val="00E10C89"/>
    <w:rsid w:val="00E121AB"/>
    <w:rsid w:val="00E14C5A"/>
    <w:rsid w:val="00E20540"/>
    <w:rsid w:val="00E22831"/>
    <w:rsid w:val="00E24AE5"/>
    <w:rsid w:val="00E304A4"/>
    <w:rsid w:val="00E32342"/>
    <w:rsid w:val="00E34A0D"/>
    <w:rsid w:val="00E36A7A"/>
    <w:rsid w:val="00E3771B"/>
    <w:rsid w:val="00E42FA4"/>
    <w:rsid w:val="00E43B80"/>
    <w:rsid w:val="00E44DAB"/>
    <w:rsid w:val="00E52B15"/>
    <w:rsid w:val="00E549FE"/>
    <w:rsid w:val="00E54AB9"/>
    <w:rsid w:val="00E649D6"/>
    <w:rsid w:val="00E6633D"/>
    <w:rsid w:val="00E674D1"/>
    <w:rsid w:val="00E73803"/>
    <w:rsid w:val="00E73E27"/>
    <w:rsid w:val="00E76580"/>
    <w:rsid w:val="00E85825"/>
    <w:rsid w:val="00E92165"/>
    <w:rsid w:val="00EA52DF"/>
    <w:rsid w:val="00EA6B7E"/>
    <w:rsid w:val="00EC1846"/>
    <w:rsid w:val="00EC3DED"/>
    <w:rsid w:val="00ED0999"/>
    <w:rsid w:val="00EF0197"/>
    <w:rsid w:val="00EF275B"/>
    <w:rsid w:val="00F010CB"/>
    <w:rsid w:val="00F12E73"/>
    <w:rsid w:val="00F179DC"/>
    <w:rsid w:val="00F20CB0"/>
    <w:rsid w:val="00F270FE"/>
    <w:rsid w:val="00F31112"/>
    <w:rsid w:val="00F31813"/>
    <w:rsid w:val="00F3372B"/>
    <w:rsid w:val="00F512AA"/>
    <w:rsid w:val="00F52597"/>
    <w:rsid w:val="00F536BF"/>
    <w:rsid w:val="00F57B62"/>
    <w:rsid w:val="00F6166D"/>
    <w:rsid w:val="00F633AF"/>
    <w:rsid w:val="00F63403"/>
    <w:rsid w:val="00F656F1"/>
    <w:rsid w:val="00F65EF7"/>
    <w:rsid w:val="00F66A86"/>
    <w:rsid w:val="00F74556"/>
    <w:rsid w:val="00F77821"/>
    <w:rsid w:val="00F805C0"/>
    <w:rsid w:val="00F974DB"/>
    <w:rsid w:val="00FB05FF"/>
    <w:rsid w:val="00FC721B"/>
    <w:rsid w:val="00FE01A4"/>
    <w:rsid w:val="00FE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basedOn w:val="a0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A1E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 Spacing"/>
    <w:uiPriority w:val="1"/>
    <w:qFormat/>
    <w:rsid w:val="006D74E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basedOn w:val="a0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A1E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 Spacing"/>
    <w:uiPriority w:val="1"/>
    <w:qFormat/>
    <w:rsid w:val="006D74E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463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5661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9874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2095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1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p108\AppData\Local\Microsoft\Windows\INetCache\Content.Outlook\9X0DJ6XO\&#1054;&#1073;&#1097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09954-A9C6-4A72-B18A-C27161BD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Общий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mip108</dc:creator>
  <cp:keywords>Бланки, шаблоны</cp:keywords>
  <cp:lastModifiedBy>Садова Яна Александровна</cp:lastModifiedBy>
  <cp:revision>2</cp:revision>
  <cp:lastPrinted>2026-07-08T08:22:00Z</cp:lastPrinted>
  <dcterms:created xsi:type="dcterms:W3CDTF">2026-07-09T07:11:00Z</dcterms:created>
  <dcterms:modified xsi:type="dcterms:W3CDTF">2026-07-09T07:11:00Z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